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Carta de solicitud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Fecha, Lugar</w:t>
      </w:r>
    </w:p>
    <w:p w14:paraId="00000002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Comité Editorial Regina Pacis - </w:t>
      </w:r>
      <w:proofErr w:type="spellStart"/>
      <w:r>
        <w:rPr>
          <w:rFonts w:ascii="Arial" w:eastAsia="Arial" w:hAnsi="Arial" w:cs="Arial"/>
          <w:sz w:val="24"/>
          <w:szCs w:val="24"/>
        </w:rPr>
        <w:t>Salus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et Vita</w:t>
      </w:r>
    </w:p>
    <w:p w14:paraId="00000003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 oficina</w:t>
      </w:r>
    </w:p>
    <w:p w14:paraId="00000004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Tengo el honor de dirigirme a ustedes y darles un cordial saludo, </w:t>
      </w:r>
    </w:p>
    <w:p w14:paraId="00000005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motivo de esta carta es someter a su consideración la publicación de mi manuscrito titulado "__________________________________" en su Revista. Este manuscrito es original y consideramos que aporta:</w:t>
      </w:r>
    </w:p>
    <w:p w14:paraId="00000006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________________________________________________________________________________________________________________________________________________________________________________________________________.</w:t>
      </w:r>
    </w:p>
    <w:p w14:paraId="00000007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Además, declaramos que el manuscrito o parte de su contenido no ha sido publicado ni sometido a otra revista.  Todos los autores declaramos que no tenemos ningún conflicto de intereses como queda plasmado en las hojas adjuntas de cesión de derechos de publicación y conflicto de interés que acompañan a esta nota.</w:t>
      </w:r>
    </w:p>
    <w:p w14:paraId="00000008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Esperamos que este manuscrito cumpla con los criterios para ser considerado para publicación en su revista.</w:t>
      </w:r>
    </w:p>
    <w:p w14:paraId="00000009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Agradezco de antemano su atención, esperando su respuesta y reiterando la expresión de mi consideración y respeto.</w:t>
      </w:r>
    </w:p>
    <w:p w14:paraId="0000000A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Atentamente,</w:t>
      </w:r>
    </w:p>
    <w:p w14:paraId="0000000B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 completo</w:t>
      </w:r>
    </w:p>
    <w:p w14:paraId="0000000C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ORCID</w:t>
      </w:r>
    </w:p>
    <w:p w14:paraId="0000000D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Afiliación, </w:t>
      </w:r>
    </w:p>
    <w:p w14:paraId="0000000E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Dirección, </w:t>
      </w:r>
    </w:p>
    <w:p w14:paraId="0000000F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Número de celular, </w:t>
      </w:r>
    </w:p>
    <w:p w14:paraId="00000010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Correo electrónico del autor de la correspondencia</w:t>
      </w:r>
    </w:p>
    <w:p w14:paraId="00000011" w14:textId="77777777" w:rsidR="004207D4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Nombre y firma del autor </w:t>
      </w:r>
    </w:p>
    <w:sectPr w:rsidR="004207D4">
      <w:pgSz w:w="11906" w:h="16838"/>
      <w:pgMar w:top="1701" w:right="1134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5CD8A54-FDDC-B14F-B744-41635EFEF998}"/>
    <w:embedBold r:id="rId2" w:fontKey="{F7171500-FFF9-4042-AE38-9573323260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B66E85-5B0B-6744-9256-A052FD7D5B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3BDE8D4-6192-BF44-9BFB-47B01C27B5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2439F315-A3B9-E643-8E5F-7CECFBF39F1C}"/>
    <w:embedBold r:id="rId6" w:fontKey="{558EB4C2-10FC-2549-A598-58BAAF7B9D9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3A76781-9274-7F4F-9B37-EBCF82303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7D4"/>
    <w:rsid w:val="001C2072"/>
    <w:rsid w:val="001E4EB1"/>
    <w:rsid w:val="0042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2B703053-BF43-F946-9C9B-289F282F4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FD51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D51B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/ufxtBkHvp8KRssDfXFKLNaBIw==">CgMxLjA4AHIhMXljQTRFNXdxSTN3UjJzclc2LUxVbC1BV3VQVjhWLXdG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.~WRD0002</Template>
  <TotalTime>0</TotalTime>
  <Pages>1</Pages>
  <Words>194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DICI</dc:creator>
  <cp:lastModifiedBy>Suyapa Aurora Bejarano</cp:lastModifiedBy>
  <cp:revision>2</cp:revision>
  <dcterms:created xsi:type="dcterms:W3CDTF">2026-02-04T17:00:00Z</dcterms:created>
  <dcterms:modified xsi:type="dcterms:W3CDTF">2026-02-04T17:00:00Z</dcterms:modified>
</cp:coreProperties>
</file>